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D90" w:rsidRDefault="00E16D90" w:rsidP="00583D51">
      <w:pPr>
        <w:ind w:left="-1701" w:right="-850"/>
        <w:jc w:val="center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>ФОТО</w:t>
      </w:r>
      <w:r w:rsidRPr="00760C4A">
        <w:rPr>
          <w:b/>
          <w:noProof/>
          <w:sz w:val="44"/>
          <w:szCs w:val="44"/>
          <w:lang w:eastAsia="ru-RU"/>
        </w:rPr>
        <w:t>О</w:t>
      </w:r>
      <w:r>
        <w:rPr>
          <w:b/>
          <w:noProof/>
          <w:sz w:val="44"/>
          <w:szCs w:val="44"/>
          <w:lang w:eastAsia="ru-RU"/>
        </w:rPr>
        <w:t>ТЧЁТ</w:t>
      </w:r>
      <w:r w:rsidRPr="00760C4A">
        <w:rPr>
          <w:b/>
          <w:noProof/>
          <w:sz w:val="44"/>
          <w:szCs w:val="44"/>
          <w:lang w:eastAsia="ru-RU"/>
        </w:rPr>
        <w:t xml:space="preserve"> </w:t>
      </w:r>
    </w:p>
    <w:p w:rsidR="00E16D90" w:rsidRPr="00760C4A" w:rsidRDefault="00E16D90" w:rsidP="00583D51">
      <w:pPr>
        <w:ind w:left="-1701" w:right="-850"/>
        <w:jc w:val="center"/>
        <w:rPr>
          <w:b/>
          <w:noProof/>
          <w:sz w:val="44"/>
          <w:szCs w:val="44"/>
          <w:lang w:eastAsia="ru-RU"/>
        </w:rPr>
      </w:pPr>
      <w:r w:rsidRPr="00760C4A">
        <w:rPr>
          <w:b/>
          <w:noProof/>
          <w:sz w:val="44"/>
          <w:szCs w:val="44"/>
          <w:lang w:eastAsia="ru-RU"/>
        </w:rPr>
        <w:t xml:space="preserve">музыкального руководителя </w:t>
      </w:r>
    </w:p>
    <w:p w:rsidR="00E16D90" w:rsidRPr="00760C4A" w:rsidRDefault="00E16D90" w:rsidP="00583D51">
      <w:pPr>
        <w:ind w:left="-1701" w:right="-850"/>
        <w:jc w:val="center"/>
        <w:rPr>
          <w:b/>
          <w:noProof/>
          <w:sz w:val="44"/>
          <w:szCs w:val="44"/>
          <w:lang w:eastAsia="ru-RU"/>
        </w:rPr>
      </w:pPr>
      <w:r w:rsidRPr="00760C4A">
        <w:rPr>
          <w:b/>
          <w:noProof/>
          <w:sz w:val="44"/>
          <w:szCs w:val="44"/>
          <w:lang w:eastAsia="ru-RU"/>
        </w:rPr>
        <w:t xml:space="preserve">Свидловой Ларисы Евгеньевны </w:t>
      </w:r>
    </w:p>
    <w:p w:rsidR="00E16D90" w:rsidRPr="00760C4A" w:rsidRDefault="00E16D90" w:rsidP="00583D51">
      <w:pPr>
        <w:ind w:left="-1701" w:right="-850"/>
        <w:jc w:val="center"/>
        <w:rPr>
          <w:b/>
          <w:noProof/>
          <w:sz w:val="44"/>
          <w:szCs w:val="44"/>
          <w:lang w:eastAsia="ru-RU"/>
        </w:rPr>
      </w:pPr>
      <w:r w:rsidRPr="00760C4A">
        <w:rPr>
          <w:b/>
          <w:noProof/>
          <w:sz w:val="44"/>
          <w:szCs w:val="44"/>
          <w:lang w:eastAsia="ru-RU"/>
        </w:rPr>
        <w:t xml:space="preserve">о проделанной работе </w:t>
      </w:r>
    </w:p>
    <w:p w:rsidR="00E16D90" w:rsidRPr="00760C4A" w:rsidRDefault="00E16D90" w:rsidP="00583D51">
      <w:pPr>
        <w:ind w:left="-1701" w:right="-850"/>
        <w:jc w:val="center"/>
        <w:rPr>
          <w:b/>
          <w:noProof/>
          <w:sz w:val="44"/>
          <w:szCs w:val="44"/>
          <w:lang w:eastAsia="ru-RU"/>
        </w:rPr>
      </w:pPr>
      <w:r w:rsidRPr="00760C4A">
        <w:rPr>
          <w:b/>
          <w:noProof/>
          <w:sz w:val="44"/>
          <w:szCs w:val="44"/>
          <w:lang w:eastAsia="ru-RU"/>
        </w:rPr>
        <w:t>с  01.09 по 31.12.2017 г.</w:t>
      </w:r>
    </w:p>
    <w:p w:rsidR="00E16D90" w:rsidRPr="00760C4A" w:rsidRDefault="00E16D90" w:rsidP="00583D51">
      <w:pPr>
        <w:ind w:left="-1701" w:right="-850"/>
        <w:rPr>
          <w:b/>
          <w:noProof/>
          <w:sz w:val="44"/>
          <w:szCs w:val="44"/>
          <w:lang w:eastAsia="ru-RU"/>
        </w:rPr>
      </w:pPr>
      <w:r w:rsidRPr="00760C4A">
        <w:rPr>
          <w:b/>
          <w:noProof/>
          <w:sz w:val="44"/>
          <w:szCs w:val="44"/>
          <w:lang w:eastAsia="ru-RU"/>
        </w:rPr>
        <w:t xml:space="preserve"> </w:t>
      </w:r>
    </w:p>
    <w:p w:rsidR="00E16D90" w:rsidRPr="00760C4A" w:rsidRDefault="00E16D90" w:rsidP="002D759C">
      <w:pPr>
        <w:ind w:left="-1701" w:right="-850"/>
        <w:rPr>
          <w:noProof/>
          <w:sz w:val="44"/>
          <w:szCs w:val="44"/>
          <w:lang w:eastAsia="ru-RU"/>
        </w:rPr>
      </w:pPr>
    </w:p>
    <w:p w:rsidR="00E16D90" w:rsidRPr="00760C4A" w:rsidRDefault="00E16D90" w:rsidP="002D759C">
      <w:pPr>
        <w:ind w:left="-1701" w:right="-850"/>
        <w:rPr>
          <w:noProof/>
          <w:sz w:val="44"/>
          <w:szCs w:val="44"/>
          <w:lang w:eastAsia="ru-RU"/>
        </w:rPr>
      </w:pPr>
      <w:r w:rsidRPr="00760C4A">
        <w:rPr>
          <w:noProof/>
          <w:sz w:val="44"/>
          <w:szCs w:val="44"/>
          <w:lang w:eastAsia="ru-RU"/>
        </w:rPr>
        <w:t xml:space="preserve">   </w:t>
      </w:r>
    </w:p>
    <w:p w:rsidR="00E16D90" w:rsidRPr="00760C4A" w:rsidRDefault="00E16D90" w:rsidP="002D759C">
      <w:pPr>
        <w:ind w:left="-1701" w:right="-850"/>
        <w:rPr>
          <w:noProof/>
          <w:sz w:val="44"/>
          <w:szCs w:val="44"/>
          <w:lang w:eastAsia="ru-RU"/>
        </w:rPr>
      </w:pPr>
      <w:r w:rsidRPr="00760C4A">
        <w:rPr>
          <w:noProof/>
          <w:sz w:val="44"/>
          <w:szCs w:val="44"/>
          <w:lang w:eastAsia="ru-RU"/>
        </w:rPr>
        <w:t>О</w:t>
      </w:r>
    </w:p>
    <w:p w:rsidR="00E16D90" w:rsidRPr="00760C4A" w:rsidRDefault="00E16D90" w:rsidP="002D759C">
      <w:pPr>
        <w:ind w:left="-1701" w:right="-850"/>
        <w:rPr>
          <w:noProof/>
          <w:sz w:val="44"/>
          <w:szCs w:val="44"/>
          <w:lang w:eastAsia="ru-RU"/>
        </w:rPr>
      </w:pPr>
    </w:p>
    <w:p w:rsidR="00E16D90" w:rsidRDefault="00E16D90" w:rsidP="002D759C">
      <w:pPr>
        <w:ind w:left="-1701" w:right="-850"/>
        <w:rPr>
          <w:noProof/>
          <w:sz w:val="44"/>
          <w:szCs w:val="44"/>
          <w:lang w:eastAsia="ru-RU"/>
        </w:rPr>
      </w:pPr>
    </w:p>
    <w:p w:rsidR="00E16D90" w:rsidRPr="006F351E" w:rsidRDefault="00E16D90" w:rsidP="006F351E">
      <w:pPr>
        <w:rPr>
          <w:sz w:val="44"/>
          <w:szCs w:val="44"/>
          <w:lang w:eastAsia="ru-RU"/>
        </w:rPr>
      </w:pPr>
    </w:p>
    <w:p w:rsidR="00E16D90" w:rsidRPr="006F351E" w:rsidRDefault="00E16D90" w:rsidP="006F351E">
      <w:pPr>
        <w:rPr>
          <w:sz w:val="44"/>
          <w:szCs w:val="44"/>
          <w:lang w:eastAsia="ru-RU"/>
        </w:rPr>
      </w:pPr>
    </w:p>
    <w:p w:rsidR="00E16D90" w:rsidRPr="006F351E" w:rsidRDefault="00E16D90" w:rsidP="006F351E">
      <w:pPr>
        <w:rPr>
          <w:sz w:val="44"/>
          <w:szCs w:val="44"/>
          <w:lang w:eastAsia="ru-RU"/>
        </w:rPr>
      </w:pPr>
    </w:p>
    <w:p w:rsidR="00E16D90" w:rsidRPr="006F351E" w:rsidRDefault="00E16D90" w:rsidP="006F351E">
      <w:pPr>
        <w:rPr>
          <w:sz w:val="44"/>
          <w:szCs w:val="44"/>
          <w:lang w:eastAsia="ru-RU"/>
        </w:rPr>
      </w:pPr>
    </w:p>
    <w:p w:rsidR="00E16D90" w:rsidRPr="006F351E" w:rsidRDefault="00E16D90" w:rsidP="006F351E">
      <w:pPr>
        <w:rPr>
          <w:sz w:val="44"/>
          <w:szCs w:val="44"/>
          <w:lang w:eastAsia="ru-RU"/>
        </w:rPr>
      </w:pPr>
    </w:p>
    <w:p w:rsidR="00E16D90" w:rsidRDefault="00E16D90" w:rsidP="006F351E">
      <w:pPr>
        <w:rPr>
          <w:sz w:val="44"/>
          <w:szCs w:val="44"/>
          <w:lang w:eastAsia="ru-RU"/>
        </w:rPr>
      </w:pPr>
    </w:p>
    <w:p w:rsidR="00E16D90" w:rsidRDefault="00E16D90" w:rsidP="006F351E">
      <w:pPr>
        <w:rPr>
          <w:sz w:val="44"/>
          <w:szCs w:val="44"/>
          <w:lang w:eastAsia="ru-RU"/>
        </w:rPr>
      </w:pPr>
    </w:p>
    <w:p w:rsidR="00E16D90" w:rsidRDefault="00E16D90" w:rsidP="006F351E">
      <w:pPr>
        <w:rPr>
          <w:sz w:val="44"/>
          <w:szCs w:val="44"/>
          <w:lang w:eastAsia="ru-RU"/>
        </w:rPr>
      </w:pPr>
    </w:p>
    <w:p w:rsidR="00E16D90" w:rsidRPr="006F351E" w:rsidRDefault="00E16D90" w:rsidP="006F351E">
      <w:pPr>
        <w:tabs>
          <w:tab w:val="left" w:pos="3640"/>
        </w:tabs>
        <w:rPr>
          <w:sz w:val="44"/>
          <w:szCs w:val="44"/>
          <w:lang w:eastAsia="ru-RU"/>
        </w:rPr>
      </w:pPr>
      <w:r>
        <w:rPr>
          <w:sz w:val="44"/>
          <w:szCs w:val="44"/>
          <w:lang w:eastAsia="ru-RU"/>
        </w:rPr>
        <w:tab/>
        <w:t>Сентябрь</w:t>
      </w:r>
    </w:p>
    <w:p w:rsidR="00E16D90" w:rsidRDefault="00E16D90" w:rsidP="00583D51">
      <w:pPr>
        <w:keepNext/>
        <w:ind w:left="-1701" w:right="-850"/>
      </w:pPr>
      <w:r w:rsidRPr="00922F8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i1025" type="#_x0000_t75" style="width:709.5pt;height:399pt;visibility:visible">
            <v:imagedata r:id="rId4" o:title=""/>
          </v:shape>
        </w:pict>
      </w:r>
    </w:p>
    <w:p w:rsidR="00E16D90" w:rsidRDefault="00E16D90" w:rsidP="00583D51">
      <w:pPr>
        <w:pStyle w:val="Caption"/>
        <w:jc w:val="center"/>
        <w:rPr>
          <w:sz w:val="28"/>
          <w:szCs w:val="28"/>
        </w:rPr>
      </w:pPr>
      <w:r w:rsidRPr="00583D51">
        <w:rPr>
          <w:sz w:val="28"/>
          <w:szCs w:val="28"/>
        </w:rPr>
        <w:t>Готовимся к осеннему празднику.</w:t>
      </w:r>
    </w:p>
    <w:p w:rsidR="00E16D90" w:rsidRPr="006F351E" w:rsidRDefault="00E16D90" w:rsidP="006F351E"/>
    <w:p w:rsidR="00E16D90" w:rsidRPr="006F351E" w:rsidRDefault="00E16D90" w:rsidP="006F351E"/>
    <w:p w:rsidR="00E16D90" w:rsidRDefault="00E16D90" w:rsidP="006F351E"/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Default="00E16D90" w:rsidP="006F351E">
      <w:pPr>
        <w:keepNext/>
        <w:tabs>
          <w:tab w:val="left" w:pos="3511"/>
        </w:tabs>
        <w:ind w:left="-1701" w:right="-850"/>
        <w:jc w:val="center"/>
      </w:pPr>
    </w:p>
    <w:p w:rsidR="00E16D90" w:rsidRPr="006F351E" w:rsidRDefault="00E16D90" w:rsidP="006F351E">
      <w:pPr>
        <w:keepNext/>
        <w:tabs>
          <w:tab w:val="left" w:pos="3511"/>
        </w:tabs>
        <w:ind w:left="-1701" w:right="-850"/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sz w:val="28"/>
          <w:szCs w:val="28"/>
        </w:rPr>
        <w:t>Октябрь</w:t>
      </w:r>
    </w:p>
    <w:p w:rsidR="00E16D90" w:rsidRPr="006F351E" w:rsidRDefault="00E16D90" w:rsidP="006F351E">
      <w:pPr>
        <w:keepNext/>
        <w:tabs>
          <w:tab w:val="left" w:pos="4029"/>
        </w:tabs>
        <w:ind w:left="-1701" w:right="-850"/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sz w:val="28"/>
          <w:szCs w:val="28"/>
        </w:rPr>
        <w:t>Праздник Осени</w:t>
      </w:r>
    </w:p>
    <w:p w:rsidR="00E16D90" w:rsidRPr="006F351E" w:rsidRDefault="00E16D90" w:rsidP="006F351E">
      <w:pPr>
        <w:tabs>
          <w:tab w:val="left" w:pos="3980"/>
        </w:tabs>
        <w:jc w:val="center"/>
      </w:pPr>
    </w:p>
    <w:p w:rsidR="00E16D90" w:rsidRDefault="00E16D90" w:rsidP="00583D51">
      <w:pPr>
        <w:keepNext/>
        <w:ind w:left="-1701" w:right="-850"/>
      </w:pPr>
      <w:r>
        <w:t xml:space="preserve">Танец с листьями в </w:t>
      </w:r>
    </w:p>
    <w:p w:rsidR="00E16D90" w:rsidRDefault="00E16D90" w:rsidP="006F351E">
      <w:pPr>
        <w:keepNext/>
        <w:ind w:left="-1701" w:right="-850"/>
        <w:jc w:val="center"/>
      </w:pPr>
      <w:r w:rsidRPr="00922F8B">
        <w:rPr>
          <w:noProof/>
          <w:lang w:eastAsia="ru-RU"/>
        </w:rPr>
        <w:pict>
          <v:shape id="Рисунок 26" o:spid="_x0000_i1026" type="#_x0000_t75" style="width:322.5pt;height:429.75pt;visibility:visible">
            <v:imagedata r:id="rId5" o:title=""/>
          </v:shape>
        </w:pict>
      </w:r>
    </w:p>
    <w:p w:rsidR="00E16D90" w:rsidRPr="00ED1EF3" w:rsidRDefault="00E16D90" w:rsidP="00ED1EF3">
      <w:pPr>
        <w:pStyle w:val="Caption"/>
        <w:jc w:val="center"/>
        <w:rPr>
          <w:sz w:val="32"/>
          <w:szCs w:val="32"/>
        </w:rPr>
      </w:pPr>
      <w:r w:rsidRPr="00ED1EF3">
        <w:rPr>
          <w:sz w:val="32"/>
          <w:szCs w:val="32"/>
        </w:rPr>
        <w:t xml:space="preserve">Танец с листьями. 5 группа. </w:t>
      </w:r>
    </w:p>
    <w:p w:rsidR="00E16D90" w:rsidRDefault="00E16D90" w:rsidP="00583D51">
      <w:pPr>
        <w:keepNext/>
        <w:ind w:left="-1701" w:right="-850"/>
      </w:pPr>
    </w:p>
    <w:p w:rsidR="00E16D90" w:rsidRDefault="00E16D90" w:rsidP="00583D51">
      <w:pPr>
        <w:keepNext/>
        <w:ind w:left="-1701" w:right="-850"/>
      </w:pPr>
    </w:p>
    <w:p w:rsidR="00E16D90" w:rsidRDefault="00E16D90" w:rsidP="006F351E">
      <w:pPr>
        <w:pStyle w:val="Caption"/>
        <w:keepNext/>
        <w:jc w:val="center"/>
      </w:pPr>
      <w:r w:rsidRPr="00922F8B">
        <w:rPr>
          <w:noProof/>
          <w:lang w:eastAsia="ru-RU"/>
        </w:rPr>
        <w:pict>
          <v:shape id="Рисунок 27" o:spid="_x0000_i1027" type="#_x0000_t75" style="width:333pt;height:249.75pt;visibility:visible">
            <v:imagedata r:id="rId6" o:title=""/>
          </v:shape>
        </w:pict>
      </w: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  <w:r w:rsidRPr="00ED1EF3">
        <w:rPr>
          <w:sz w:val="32"/>
          <w:szCs w:val="32"/>
        </w:rPr>
        <w:t xml:space="preserve">Интересная игра. </w:t>
      </w: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</w:p>
    <w:p w:rsidR="00E16D90" w:rsidRDefault="00E16D90" w:rsidP="00FD5BDD">
      <w:pPr>
        <w:pStyle w:val="Caption"/>
        <w:jc w:val="center"/>
        <w:rPr>
          <w:noProof/>
          <w:sz w:val="32"/>
          <w:szCs w:val="32"/>
          <w:lang w:eastAsia="ru-RU"/>
        </w:rPr>
      </w:pPr>
      <w:r w:rsidRPr="00ED1EF3">
        <w:rPr>
          <w:sz w:val="32"/>
          <w:szCs w:val="32"/>
        </w:rPr>
        <w:t xml:space="preserve">Будем петь про </w:t>
      </w:r>
      <w:r w:rsidRPr="00810026">
        <w:rPr>
          <w:noProof/>
          <w:sz w:val="32"/>
          <w:szCs w:val="32"/>
          <w:lang w:eastAsia="ru-RU"/>
        </w:rPr>
        <w:pict>
          <v:shape id="Рисунок 28" o:spid="_x0000_i1028" type="#_x0000_t75" style="width:466.5pt;height:621.75pt;visibility:visible">
            <v:imagedata r:id="rId7" o:title=""/>
          </v:shape>
        </w:pict>
      </w:r>
    </w:p>
    <w:p w:rsidR="00E16D90" w:rsidRDefault="00E16D90" w:rsidP="006F351E">
      <w:pPr>
        <w:rPr>
          <w:lang w:eastAsia="ru-RU"/>
        </w:rPr>
      </w:pPr>
    </w:p>
    <w:p w:rsidR="00E16D90" w:rsidRDefault="00E16D90" w:rsidP="006F351E">
      <w:pPr>
        <w:rPr>
          <w:lang w:eastAsia="ru-RU"/>
        </w:rPr>
      </w:pPr>
    </w:p>
    <w:p w:rsidR="00E16D90" w:rsidRDefault="00E16D90" w:rsidP="006F351E">
      <w:pPr>
        <w:rPr>
          <w:lang w:eastAsia="ru-RU"/>
        </w:rPr>
      </w:pPr>
    </w:p>
    <w:p w:rsidR="00E16D90" w:rsidRPr="006F351E" w:rsidRDefault="00E16D90" w:rsidP="006F351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6F351E">
        <w:rPr>
          <w:rFonts w:ascii="Times New Roman" w:hAnsi="Times New Roman"/>
          <w:sz w:val="28"/>
          <w:szCs w:val="28"/>
          <w:lang w:eastAsia="ru-RU"/>
        </w:rPr>
        <w:t>Развлечение ко Дню Матери</w:t>
      </w:r>
    </w:p>
    <w:p w:rsidR="00E16D90" w:rsidRPr="006F351E" w:rsidRDefault="00E16D90" w:rsidP="006F351E">
      <w:pPr>
        <w:keepNext/>
        <w:ind w:left="-1701" w:right="-850"/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29" type="#_x0000_t75" style="width:412.5pt;height:6in;visibility:visible">
            <v:imagedata r:id="rId8" o:title=""/>
          </v:shape>
        </w:pict>
      </w:r>
    </w:p>
    <w:p w:rsidR="00E16D90" w:rsidRDefault="00E16D90" w:rsidP="00FD5BDD">
      <w:pPr>
        <w:pStyle w:val="Caption"/>
        <w:jc w:val="center"/>
        <w:rPr>
          <w:sz w:val="32"/>
          <w:szCs w:val="32"/>
        </w:rPr>
      </w:pPr>
      <w:r w:rsidRPr="00FD5BDD">
        <w:rPr>
          <w:sz w:val="32"/>
          <w:szCs w:val="32"/>
        </w:rPr>
        <w:t xml:space="preserve">Мамин праздник. Чтение стихов. </w:t>
      </w:r>
    </w:p>
    <w:p w:rsidR="00E16D90" w:rsidRPr="006F351E" w:rsidRDefault="00E16D90" w:rsidP="006F351E"/>
    <w:p w:rsidR="00E16D90" w:rsidRDefault="00E16D90" w:rsidP="006F351E"/>
    <w:p w:rsidR="00E16D90" w:rsidRDefault="00E16D90" w:rsidP="006F351E">
      <w:pPr>
        <w:tabs>
          <w:tab w:val="left" w:pos="4142"/>
        </w:tabs>
      </w:pPr>
      <w:r>
        <w:tab/>
      </w: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Pr="006F351E" w:rsidRDefault="00E16D90" w:rsidP="006F351E">
      <w:pPr>
        <w:tabs>
          <w:tab w:val="left" w:pos="4142"/>
        </w:tabs>
        <w:rPr>
          <w:rFonts w:ascii="Times New Roman" w:hAnsi="Times New Roman"/>
          <w:sz w:val="28"/>
          <w:szCs w:val="28"/>
        </w:rPr>
      </w:pPr>
    </w:p>
    <w:p w:rsidR="00E16D90" w:rsidRPr="006F351E" w:rsidRDefault="00E16D90" w:rsidP="006F351E">
      <w:pPr>
        <w:tabs>
          <w:tab w:val="left" w:pos="4142"/>
        </w:tabs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sz w:val="28"/>
          <w:szCs w:val="28"/>
        </w:rPr>
        <w:t>Ноябрь</w:t>
      </w:r>
    </w:p>
    <w:p w:rsidR="00E16D90" w:rsidRDefault="00E16D90" w:rsidP="006F351E">
      <w:pPr>
        <w:tabs>
          <w:tab w:val="left" w:pos="4142"/>
        </w:tabs>
      </w:pPr>
    </w:p>
    <w:p w:rsidR="00E16D90" w:rsidRPr="006F351E" w:rsidRDefault="00E16D90" w:rsidP="006F351E">
      <w:pPr>
        <w:tabs>
          <w:tab w:val="left" w:pos="4142"/>
        </w:tabs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sz w:val="28"/>
          <w:szCs w:val="28"/>
        </w:rPr>
        <w:t>Конкурс Казачьей культуры</w:t>
      </w: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  <w:r w:rsidRPr="00922F8B">
        <w:rPr>
          <w:noProof/>
          <w:lang w:eastAsia="ru-RU"/>
        </w:rPr>
        <w:pict>
          <v:shape id="Рисунок 9" o:spid="_x0000_i1030" type="#_x0000_t75" style="width:691.5pt;height:462.75pt;visibility:visible">
            <v:imagedata r:id="rId9" o:title=""/>
          </v:shape>
        </w:pict>
      </w:r>
    </w:p>
    <w:p w:rsidR="00E16D90" w:rsidRPr="00921AF1" w:rsidRDefault="00E16D90" w:rsidP="006F351E">
      <w:pPr>
        <w:pStyle w:val="Caption"/>
        <w:jc w:val="center"/>
        <w:rPr>
          <w:sz w:val="32"/>
          <w:szCs w:val="32"/>
        </w:rPr>
      </w:pPr>
      <w:r w:rsidRPr="00921AF1">
        <w:rPr>
          <w:sz w:val="32"/>
          <w:szCs w:val="32"/>
        </w:rPr>
        <w:t>Мы с тобой казаки. Поёт 5 группа.</w:t>
      </w: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Default="00E16D90" w:rsidP="006F351E">
      <w:pPr>
        <w:tabs>
          <w:tab w:val="left" w:pos="4142"/>
        </w:tabs>
      </w:pPr>
    </w:p>
    <w:p w:rsidR="00E16D90" w:rsidRPr="006F351E" w:rsidRDefault="00E16D90" w:rsidP="006F351E">
      <w:pPr>
        <w:tabs>
          <w:tab w:val="left" w:pos="4142"/>
        </w:tabs>
        <w:jc w:val="center"/>
        <w:rPr>
          <w:rFonts w:ascii="Times New Roman" w:hAnsi="Times New Roman"/>
          <w:sz w:val="28"/>
          <w:szCs w:val="28"/>
        </w:rPr>
      </w:pPr>
      <w:r w:rsidRPr="006F351E">
        <w:rPr>
          <w:rFonts w:ascii="Times New Roman" w:hAnsi="Times New Roman"/>
          <w:sz w:val="28"/>
          <w:szCs w:val="28"/>
        </w:rPr>
        <w:t>Декабрь</w:t>
      </w:r>
    </w:p>
    <w:p w:rsidR="00E16D90" w:rsidRPr="006F351E" w:rsidRDefault="00E16D90" w:rsidP="006F351E">
      <w:pPr>
        <w:tabs>
          <w:tab w:val="left" w:pos="4142"/>
        </w:tabs>
      </w:pPr>
    </w:p>
    <w:p w:rsidR="00E16D90" w:rsidRDefault="00E16D90" w:rsidP="006F351E">
      <w:pPr>
        <w:keepNext/>
        <w:ind w:left="-1701" w:right="-850"/>
        <w:jc w:val="center"/>
      </w:pPr>
      <w:r w:rsidRPr="00922F8B">
        <w:rPr>
          <w:noProof/>
          <w:lang w:eastAsia="ru-RU"/>
        </w:rPr>
        <w:pict>
          <v:shape id="Рисунок 12" o:spid="_x0000_i1031" type="#_x0000_t75" style="width:460.5pt;height:259.5pt;visibility:visible">
            <v:imagedata r:id="rId10" o:title=""/>
          </v:shape>
        </w:pict>
      </w:r>
    </w:p>
    <w:p w:rsidR="00E16D90" w:rsidRPr="00FD5BDD" w:rsidRDefault="00E16D90" w:rsidP="00FD5BDD">
      <w:pPr>
        <w:pStyle w:val="Caption"/>
        <w:jc w:val="center"/>
        <w:rPr>
          <w:sz w:val="32"/>
          <w:szCs w:val="32"/>
        </w:rPr>
      </w:pPr>
      <w:r w:rsidRPr="00FD5BDD">
        <w:rPr>
          <w:sz w:val="32"/>
          <w:szCs w:val="32"/>
        </w:rPr>
        <w:t>Танец Гном</w:t>
      </w:r>
      <w:r>
        <w:rPr>
          <w:sz w:val="32"/>
          <w:szCs w:val="32"/>
        </w:rPr>
        <w:t>ов.</w:t>
      </w:r>
      <w:r w:rsidRPr="00922F8B">
        <w:rPr>
          <w:noProof/>
          <w:lang w:eastAsia="ru-RU"/>
        </w:rPr>
        <w:pict>
          <v:shape id="Рисунок 30" o:spid="_x0000_i1032" type="#_x0000_t75" style="width:441.75pt;height:248.25pt;visibility:visible">
            <v:imagedata r:id="rId11" o:title=""/>
          </v:shape>
        </w:pict>
      </w:r>
    </w:p>
    <w:p w:rsidR="00E16D90" w:rsidRDefault="00E16D90" w:rsidP="006F351E">
      <w:pPr>
        <w:keepNext/>
        <w:ind w:left="-1701" w:right="-850"/>
        <w:jc w:val="center"/>
      </w:pPr>
      <w:r w:rsidRPr="00922F8B">
        <w:rPr>
          <w:noProof/>
          <w:lang w:eastAsia="ru-RU"/>
        </w:rPr>
        <w:pict>
          <v:shape id="Рисунок 11" o:spid="_x0000_i1033" type="#_x0000_t75" style="width:388.5pt;height:518.25pt;visibility:visible">
            <v:imagedata r:id="rId12" o:title=""/>
          </v:shape>
        </w:pict>
      </w:r>
    </w:p>
    <w:p w:rsidR="00E16D90" w:rsidRPr="00FD5BDD" w:rsidRDefault="00E16D90" w:rsidP="00FD5BDD">
      <w:pPr>
        <w:pStyle w:val="Caption"/>
        <w:jc w:val="center"/>
        <w:rPr>
          <w:sz w:val="32"/>
          <w:szCs w:val="32"/>
        </w:rPr>
      </w:pPr>
      <w:r w:rsidRPr="00FD5BDD">
        <w:rPr>
          <w:sz w:val="32"/>
          <w:szCs w:val="32"/>
        </w:rPr>
        <w:t>Песня и танец Ёлочек.</w:t>
      </w:r>
    </w:p>
    <w:p w:rsidR="00E16D90" w:rsidRDefault="00E16D90" w:rsidP="00921AF1">
      <w:pPr>
        <w:keepNext/>
        <w:ind w:left="-1701" w:right="-850"/>
      </w:pPr>
    </w:p>
    <w:p w:rsidR="00E16D90" w:rsidRPr="00921AF1" w:rsidRDefault="00E16D90" w:rsidP="006F351E">
      <w:pPr>
        <w:keepNext/>
        <w:ind w:left="-1701" w:right="-850"/>
        <w:jc w:val="center"/>
        <w:rPr>
          <w:sz w:val="32"/>
          <w:szCs w:val="32"/>
        </w:rPr>
      </w:pPr>
      <w:r w:rsidRPr="00921AF1">
        <w:rPr>
          <w:sz w:val="32"/>
          <w:szCs w:val="32"/>
        </w:rPr>
        <w:t xml:space="preserve">. </w:t>
      </w:r>
      <w:r w:rsidRPr="00922F8B">
        <w:rPr>
          <w:noProof/>
          <w:lang w:eastAsia="ru-RU"/>
        </w:rPr>
        <w:pict>
          <v:shape id="Рисунок 1" o:spid="_x0000_i1034" type="#_x0000_t75" style="width:561pt;height:318pt;rotation:90;visibility:visible">
            <v:imagedata r:id="rId13" o:title=""/>
          </v:shape>
        </w:pict>
      </w:r>
    </w:p>
    <w:p w:rsidR="00E16D90" w:rsidRDefault="00E16D90" w:rsidP="002D759C">
      <w:pPr>
        <w:ind w:left="-1701" w:right="-850"/>
        <w:rPr>
          <w:noProof/>
          <w:lang w:eastAsia="ru-RU"/>
        </w:rPr>
      </w:pPr>
    </w:p>
    <w:p w:rsidR="00E16D90" w:rsidRDefault="00E16D90" w:rsidP="002D759C">
      <w:pPr>
        <w:ind w:left="-1701" w:right="-850"/>
        <w:rPr>
          <w:noProof/>
          <w:lang w:eastAsia="ru-RU"/>
        </w:rPr>
      </w:pPr>
    </w:p>
    <w:p w:rsidR="00E16D90" w:rsidRPr="004B4376" w:rsidRDefault="00E16D90" w:rsidP="004B4376">
      <w:pPr>
        <w:keepNext/>
        <w:ind w:left="-1701" w:right="-850"/>
        <w:jc w:val="center"/>
        <w:rPr>
          <w:sz w:val="32"/>
          <w:szCs w:val="32"/>
        </w:rPr>
      </w:pPr>
      <w:r w:rsidRPr="00810026">
        <w:rPr>
          <w:noProof/>
          <w:sz w:val="32"/>
          <w:szCs w:val="32"/>
          <w:lang w:eastAsia="ru-RU"/>
        </w:rPr>
        <w:pict>
          <v:shape id="Рисунок 24" o:spid="_x0000_i1035" type="#_x0000_t75" style="width:552.75pt;height:310.5pt;visibility:visible">
            <v:imagedata r:id="rId14" o:title=""/>
          </v:shape>
        </w:pict>
      </w:r>
    </w:p>
    <w:p w:rsidR="00E16D90" w:rsidRPr="004B4376" w:rsidRDefault="00E16D90" w:rsidP="004B4376">
      <w:pPr>
        <w:pStyle w:val="Caption"/>
        <w:jc w:val="center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Изготовили атрибуты для танцев, сценок, игр и пр.</w:t>
      </w:r>
    </w:p>
    <w:p w:rsidR="00E16D90" w:rsidRDefault="00E16D90" w:rsidP="002D759C">
      <w:pPr>
        <w:ind w:left="-1701" w:right="-850"/>
        <w:rPr>
          <w:noProof/>
          <w:lang w:eastAsia="ru-RU"/>
        </w:rPr>
      </w:pPr>
    </w:p>
    <w:p w:rsidR="00E16D90" w:rsidRDefault="00E16D90" w:rsidP="002D759C">
      <w:pPr>
        <w:ind w:left="-1701" w:right="-850"/>
        <w:rPr>
          <w:noProof/>
          <w:lang w:eastAsia="ru-RU"/>
        </w:rPr>
      </w:pPr>
    </w:p>
    <w:p w:rsidR="00E16D90" w:rsidRPr="00F9201A" w:rsidRDefault="00E16D90" w:rsidP="00F9201A">
      <w:pPr>
        <w:keepNext/>
        <w:ind w:left="-1701" w:right="-850"/>
      </w:pPr>
      <w:r w:rsidRPr="00810026">
        <w:rPr>
          <w:noProof/>
          <w:sz w:val="32"/>
          <w:szCs w:val="32"/>
          <w:lang w:eastAsia="ru-RU"/>
        </w:rPr>
        <w:pict>
          <v:shape id="Рисунок 37" o:spid="_x0000_i1036" type="#_x0000_t75" style="width:547.5pt;height:311.25pt;visibility:visible">
            <v:imagedata r:id="rId15" o:title=""/>
          </v:shape>
        </w:pict>
      </w:r>
    </w:p>
    <w:p w:rsidR="00E16D90" w:rsidRPr="00F9201A" w:rsidRDefault="00E16D90" w:rsidP="00F9201A">
      <w:pPr>
        <w:pStyle w:val="Caption"/>
        <w:jc w:val="center"/>
        <w:rPr>
          <w:sz w:val="32"/>
          <w:szCs w:val="32"/>
        </w:rPr>
      </w:pPr>
      <w:r w:rsidRPr="00F9201A">
        <w:rPr>
          <w:sz w:val="32"/>
          <w:szCs w:val="32"/>
        </w:rPr>
        <w:t>Карточки для музыкально-дидактической Подумай и отгадай.</w:t>
      </w:r>
    </w:p>
    <w:p w:rsidR="00E16D90" w:rsidRPr="00760C4A" w:rsidRDefault="00E16D90" w:rsidP="00760C4A">
      <w:pPr>
        <w:pStyle w:val="Caption"/>
        <w:jc w:val="center"/>
        <w:rPr>
          <w:noProof/>
          <w:sz w:val="32"/>
          <w:szCs w:val="32"/>
          <w:lang w:eastAsia="ru-RU"/>
        </w:rPr>
      </w:pPr>
    </w:p>
    <w:p w:rsidR="00E16D90" w:rsidRDefault="00E16D90" w:rsidP="004B4376">
      <w:pPr>
        <w:keepNext/>
        <w:ind w:left="-1701" w:right="-850"/>
        <w:rPr>
          <w:noProof/>
          <w:sz w:val="32"/>
          <w:szCs w:val="32"/>
          <w:lang w:eastAsia="ru-RU"/>
        </w:rPr>
      </w:pPr>
    </w:p>
    <w:p w:rsidR="00E16D90" w:rsidRDefault="00E16D90" w:rsidP="004B4376">
      <w:pPr>
        <w:keepNext/>
        <w:ind w:left="-1701" w:right="-850"/>
        <w:rPr>
          <w:noProof/>
          <w:sz w:val="32"/>
          <w:szCs w:val="32"/>
          <w:lang w:eastAsia="ru-RU"/>
        </w:rPr>
      </w:pPr>
      <w:r w:rsidRPr="00922F8B">
        <w:rPr>
          <w:noProof/>
          <w:lang w:eastAsia="ru-RU"/>
        </w:rPr>
        <w:pict>
          <v:shape id="Рисунок 35" o:spid="_x0000_i1037" type="#_x0000_t75" style="width:552.75pt;height:56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">
            <v:imagedata r:id="rId16" o:title="" cropleft="-11967f" cropright="-12024f"/>
            <o:lock v:ext="edit" aspectratio="f"/>
          </v:shape>
        </w:pict>
      </w:r>
    </w:p>
    <w:p w:rsidR="00E16D90" w:rsidRDefault="00E16D90" w:rsidP="004B4376">
      <w:pPr>
        <w:keepNext/>
        <w:ind w:left="-1701" w:right="-850"/>
        <w:rPr>
          <w:noProof/>
          <w:sz w:val="32"/>
          <w:szCs w:val="32"/>
          <w:lang w:eastAsia="ru-RU"/>
        </w:rPr>
      </w:pPr>
    </w:p>
    <w:p w:rsidR="00E16D90" w:rsidRDefault="00E16D90" w:rsidP="004B4376">
      <w:pPr>
        <w:keepNext/>
        <w:ind w:left="-1701" w:right="-850"/>
        <w:rPr>
          <w:noProof/>
          <w:sz w:val="32"/>
          <w:szCs w:val="32"/>
          <w:lang w:eastAsia="ru-RU"/>
        </w:rPr>
      </w:pPr>
    </w:p>
    <w:p w:rsidR="00E16D90" w:rsidRDefault="00E16D90" w:rsidP="004B4376">
      <w:pPr>
        <w:keepNext/>
        <w:ind w:left="-1701" w:right="-850"/>
        <w:rPr>
          <w:noProof/>
          <w:sz w:val="32"/>
          <w:szCs w:val="32"/>
          <w:lang w:eastAsia="ru-RU"/>
        </w:rPr>
      </w:pPr>
    </w:p>
    <w:p w:rsidR="00E16D90" w:rsidRDefault="00E16D90" w:rsidP="00760C4A">
      <w:pPr>
        <w:keepNext/>
        <w:ind w:left="-1701" w:right="-850"/>
      </w:pPr>
      <w:r w:rsidRPr="004B4376">
        <w:rPr>
          <w:sz w:val="32"/>
          <w:szCs w:val="32"/>
        </w:rPr>
        <w:t>Атри</w:t>
      </w:r>
      <w:r>
        <w:rPr>
          <w:sz w:val="32"/>
          <w:szCs w:val="32"/>
        </w:rPr>
        <w:t>буты дл</w:t>
      </w:r>
      <w:r w:rsidRPr="00810026">
        <w:rPr>
          <w:noProof/>
          <w:sz w:val="32"/>
          <w:szCs w:val="32"/>
          <w:lang w:eastAsia="ru-RU"/>
        </w:rPr>
        <w:pict>
          <v:shape id="Рисунок 32" o:spid="_x0000_i1038" type="#_x0000_t75" style="width:547.5pt;height:311.25pt;visibility:visible">
            <v:imagedata r:id="rId17" o:title=""/>
          </v:shape>
        </w:pict>
      </w:r>
    </w:p>
    <w:p w:rsidR="00E16D90" w:rsidRPr="00760C4A" w:rsidRDefault="00E16D90" w:rsidP="00760C4A">
      <w:pPr>
        <w:pStyle w:val="Caption"/>
        <w:jc w:val="center"/>
        <w:rPr>
          <w:sz w:val="32"/>
          <w:szCs w:val="32"/>
        </w:rPr>
      </w:pPr>
      <w:r w:rsidRPr="00760C4A">
        <w:rPr>
          <w:sz w:val="32"/>
          <w:szCs w:val="32"/>
        </w:rPr>
        <w:t>Декоративный зонт для Дня города.</w:t>
      </w:r>
    </w:p>
    <w:p w:rsidR="00E16D90" w:rsidRDefault="00E16D90" w:rsidP="00812F86">
      <w:pPr>
        <w:pStyle w:val="Caption"/>
        <w:keepNext/>
        <w:jc w:val="center"/>
      </w:pPr>
      <w:r w:rsidRPr="00810026">
        <w:rPr>
          <w:noProof/>
          <w:sz w:val="32"/>
          <w:szCs w:val="32"/>
          <w:lang w:eastAsia="ru-RU"/>
        </w:rPr>
        <w:pict>
          <v:shape id="Рисунок 40" o:spid="_x0000_i1039" type="#_x0000_t75" style="width:960pt;height:642.75pt;visibility:visible">
            <v:imagedata r:id="rId18" o:title=""/>
          </v:shape>
        </w:pict>
      </w:r>
    </w:p>
    <w:p w:rsidR="00E16D90" w:rsidRPr="00812F86" w:rsidRDefault="00E16D90" w:rsidP="00812F86">
      <w:pPr>
        <w:pStyle w:val="Caption"/>
        <w:jc w:val="center"/>
        <w:rPr>
          <w:sz w:val="32"/>
          <w:szCs w:val="32"/>
        </w:rPr>
      </w:pPr>
      <w:r w:rsidRPr="00812F86">
        <w:rPr>
          <w:sz w:val="32"/>
          <w:szCs w:val="32"/>
        </w:rPr>
        <w:t xml:space="preserve">   Я в роли казачки-матери. </w:t>
      </w:r>
    </w:p>
    <w:p w:rsidR="00E16D90" w:rsidRDefault="00E16D90" w:rsidP="00812F86">
      <w:pPr>
        <w:pStyle w:val="Caption"/>
        <w:keepNext/>
        <w:jc w:val="center"/>
      </w:pPr>
      <w:r w:rsidRPr="00810026">
        <w:rPr>
          <w:noProof/>
          <w:sz w:val="32"/>
          <w:szCs w:val="32"/>
          <w:lang w:eastAsia="ru-RU"/>
        </w:rPr>
        <w:pict>
          <v:shape id="Рисунок 41" o:spid="_x0000_i1040" type="#_x0000_t75" style="width:547.5pt;height:366pt;visibility:visible">
            <v:imagedata r:id="rId19" o:title=""/>
          </v:shape>
        </w:pict>
      </w:r>
    </w:p>
    <w:p w:rsidR="00E16D90" w:rsidRPr="00812F86" w:rsidRDefault="00E16D90" w:rsidP="00812F86">
      <w:pPr>
        <w:pStyle w:val="Caption"/>
        <w:jc w:val="center"/>
        <w:rPr>
          <w:sz w:val="32"/>
          <w:szCs w:val="32"/>
        </w:rPr>
      </w:pPr>
      <w:r w:rsidRPr="00812F86">
        <w:rPr>
          <w:i w:val="0"/>
          <w:sz w:val="32"/>
          <w:szCs w:val="32"/>
        </w:rPr>
        <w:t xml:space="preserve">   Казачь</w:t>
      </w:r>
      <w:r>
        <w:rPr>
          <w:i w:val="0"/>
          <w:sz w:val="32"/>
          <w:szCs w:val="32"/>
        </w:rPr>
        <w:t>ю народную колыбельную исполняю</w:t>
      </w:r>
      <w:r w:rsidRPr="00812F86">
        <w:rPr>
          <w:sz w:val="32"/>
          <w:szCs w:val="32"/>
        </w:rPr>
        <w:t xml:space="preserve"> а капелла.</w:t>
      </w:r>
    </w:p>
    <w:p w:rsidR="00E16D90" w:rsidRDefault="00E16D90" w:rsidP="00812F86">
      <w:pPr>
        <w:pStyle w:val="Caption"/>
        <w:keepNext/>
        <w:jc w:val="center"/>
      </w:pPr>
      <w:r w:rsidRPr="00810026">
        <w:rPr>
          <w:noProof/>
          <w:sz w:val="32"/>
          <w:szCs w:val="32"/>
          <w:lang w:eastAsia="ru-RU"/>
        </w:rPr>
        <w:pict>
          <v:shape id="Рисунок 39" o:spid="_x0000_i1041" type="#_x0000_t75" style="width:777.75pt;height:520.5pt;visibility:visible">
            <v:imagedata r:id="rId20" o:title=""/>
          </v:shape>
        </w:pict>
      </w:r>
    </w:p>
    <w:p w:rsidR="00E16D90" w:rsidRPr="00812F86" w:rsidRDefault="00E16D90" w:rsidP="00F9201A">
      <w:pPr>
        <w:pStyle w:val="Caption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Я в роли казачки-матери на  фестивале</w:t>
      </w:r>
      <w:bookmarkStart w:id="0" w:name="_GoBack"/>
      <w:bookmarkEnd w:id="0"/>
      <w:r w:rsidRPr="00812F86">
        <w:rPr>
          <w:sz w:val="32"/>
          <w:szCs w:val="32"/>
        </w:rPr>
        <w:t xml:space="preserve"> казачьей культуры. </w:t>
      </w:r>
    </w:p>
    <w:sectPr w:rsidR="00E16D90" w:rsidRPr="00812F86" w:rsidSect="002D759C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755"/>
    <w:rsid w:val="00155253"/>
    <w:rsid w:val="002626C1"/>
    <w:rsid w:val="002D759C"/>
    <w:rsid w:val="003B2F6B"/>
    <w:rsid w:val="00402C7C"/>
    <w:rsid w:val="004B4376"/>
    <w:rsid w:val="00583D51"/>
    <w:rsid w:val="006B4633"/>
    <w:rsid w:val="006F351E"/>
    <w:rsid w:val="00730603"/>
    <w:rsid w:val="00760C4A"/>
    <w:rsid w:val="007F1755"/>
    <w:rsid w:val="00810026"/>
    <w:rsid w:val="00812F86"/>
    <w:rsid w:val="00874E77"/>
    <w:rsid w:val="00921AF1"/>
    <w:rsid w:val="00922F8B"/>
    <w:rsid w:val="00A519A0"/>
    <w:rsid w:val="00C67CC6"/>
    <w:rsid w:val="00CC539F"/>
    <w:rsid w:val="00DA3C8A"/>
    <w:rsid w:val="00E16D90"/>
    <w:rsid w:val="00ED1EF3"/>
    <w:rsid w:val="00F9201A"/>
    <w:rsid w:val="00FD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F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583D51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17</Pages>
  <Words>123</Words>
  <Characters>707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Свидлова</dc:creator>
  <cp:keywords/>
  <dc:description/>
  <cp:lastModifiedBy>Admin</cp:lastModifiedBy>
  <cp:revision>4</cp:revision>
  <dcterms:created xsi:type="dcterms:W3CDTF">2018-01-09T21:30:00Z</dcterms:created>
  <dcterms:modified xsi:type="dcterms:W3CDTF">2018-01-10T08:49:00Z</dcterms:modified>
</cp:coreProperties>
</file>