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DE6" w:rsidRPr="009B3E7F" w:rsidRDefault="00FC5DE6" w:rsidP="00CA6786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9B3E7F">
        <w:rPr>
          <w:b/>
          <w:sz w:val="28"/>
          <w:szCs w:val="28"/>
        </w:rPr>
        <w:t xml:space="preserve">   </w:t>
      </w:r>
      <w:r w:rsidRPr="009B3E7F">
        <w:rPr>
          <w:rFonts w:ascii="Times New Roman" w:hAnsi="Times New Roman"/>
          <w:b/>
          <w:sz w:val="28"/>
          <w:szCs w:val="28"/>
        </w:rPr>
        <w:t xml:space="preserve">    </w:t>
      </w:r>
      <w:r w:rsidRPr="007F0186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727.5pt">
            <v:imagedata r:id="rId4" o:title=""/>
          </v:shape>
        </w:pict>
      </w:r>
      <w:r w:rsidRPr="009B3E7F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Приложение № 2                                                                                           </w:t>
      </w:r>
    </w:p>
    <w:p w:rsidR="00FC5DE6" w:rsidRPr="00CA6786" w:rsidRDefault="00FC5DE6" w:rsidP="00EC37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5DE6" w:rsidRPr="00CA6786" w:rsidRDefault="00FC5DE6" w:rsidP="00EC377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3pt;margin-top:-16.6pt;width:188.3pt;height:99pt;z-index:251658240" strokecolor="white">
            <v:textbox>
              <w:txbxContent>
                <w:p w:rsidR="00FC5DE6" w:rsidRPr="009B3E7F" w:rsidRDefault="00FC5DE6" w:rsidP="00CA6786">
                  <w:pPr>
                    <w:tabs>
                      <w:tab w:val="left" w:pos="6960"/>
                    </w:tabs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B3E7F">
                    <w:rPr>
                      <w:rFonts w:ascii="Times New Roman" w:hAnsi="Times New Roman"/>
                      <w:sz w:val="28"/>
                      <w:szCs w:val="28"/>
                    </w:rPr>
                    <w:t>Утверждаю:</w:t>
                  </w:r>
                  <w:r w:rsidRPr="009B3E7F">
                    <w:rPr>
                      <w:rFonts w:ascii="Times New Roman" w:hAnsi="Times New Roman"/>
                      <w:sz w:val="28"/>
                      <w:szCs w:val="28"/>
                    </w:rPr>
                    <w:tab/>
                  </w:r>
                </w:p>
                <w:p w:rsidR="00FC5DE6" w:rsidRPr="009B3E7F" w:rsidRDefault="00FC5DE6" w:rsidP="00CA6786">
                  <w:pPr>
                    <w:tabs>
                      <w:tab w:val="left" w:pos="6960"/>
                    </w:tabs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B3E7F">
                    <w:rPr>
                      <w:rFonts w:ascii="Times New Roman" w:hAnsi="Times New Roman"/>
                      <w:sz w:val="28"/>
                      <w:szCs w:val="28"/>
                    </w:rPr>
                    <w:t>Заведующий МБДОУ №46</w:t>
                  </w:r>
                </w:p>
                <w:p w:rsidR="00FC5DE6" w:rsidRPr="009B3E7F" w:rsidRDefault="00FC5DE6" w:rsidP="00CA6786">
                  <w:pPr>
                    <w:tabs>
                      <w:tab w:val="left" w:pos="6960"/>
                    </w:tabs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B3E7F">
                    <w:rPr>
                      <w:rFonts w:ascii="Times New Roman" w:hAnsi="Times New Roman"/>
                      <w:sz w:val="28"/>
                      <w:szCs w:val="28"/>
                    </w:rPr>
                    <w:t>г. Невинномысска</w:t>
                  </w:r>
                  <w:r w:rsidRPr="009B3E7F">
                    <w:rPr>
                      <w:rFonts w:ascii="Times New Roman" w:hAnsi="Times New Roman"/>
                      <w:sz w:val="28"/>
                      <w:szCs w:val="28"/>
                    </w:rPr>
                    <w:tab/>
                    <w:t xml:space="preserve"> </w:t>
                  </w:r>
                </w:p>
                <w:p w:rsidR="00FC5DE6" w:rsidRPr="009B3E7F" w:rsidRDefault="00FC5DE6" w:rsidP="00CA6786">
                  <w:pPr>
                    <w:tabs>
                      <w:tab w:val="left" w:pos="6960"/>
                    </w:tabs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B3E7F">
                    <w:rPr>
                      <w:rFonts w:ascii="Times New Roman" w:hAnsi="Times New Roman"/>
                      <w:sz w:val="28"/>
                      <w:szCs w:val="28"/>
                    </w:rPr>
                    <w:t>__________ Зубенко Е.М.</w:t>
                  </w:r>
                  <w:r w:rsidRPr="009B3E7F">
                    <w:rPr>
                      <w:rFonts w:ascii="Times New Roman" w:hAnsi="Times New Roman"/>
                      <w:sz w:val="28"/>
                      <w:szCs w:val="28"/>
                    </w:rPr>
                    <w:tab/>
                  </w:r>
                </w:p>
                <w:p w:rsidR="00FC5DE6" w:rsidRPr="009B3E7F" w:rsidRDefault="00FC5DE6" w:rsidP="00CA678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B3E7F">
                    <w:rPr>
                      <w:rFonts w:ascii="Times New Roman" w:hAnsi="Times New Roman"/>
                      <w:sz w:val="28"/>
                      <w:szCs w:val="28"/>
                    </w:rPr>
                    <w:t>«___» ________ 2014 г.</w:t>
                  </w:r>
                </w:p>
              </w:txbxContent>
            </v:textbox>
          </v:shape>
        </w:pict>
      </w:r>
    </w:p>
    <w:p w:rsidR="00FC5DE6" w:rsidRPr="00CA6786" w:rsidRDefault="00FC5DE6" w:rsidP="00EC37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5DE6" w:rsidRPr="00CA6786" w:rsidRDefault="00FC5DE6" w:rsidP="00EC37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5DE6" w:rsidRDefault="00FC5DE6" w:rsidP="00EC377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</w:t>
      </w:r>
    </w:p>
    <w:p w:rsidR="00FC5DE6" w:rsidRDefault="00FC5DE6" w:rsidP="00E56363"/>
    <w:p w:rsidR="00FC5DE6" w:rsidRDefault="00FC5DE6" w:rsidP="004F3D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5DE6" w:rsidRDefault="00FC5DE6" w:rsidP="004F3D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5DE6" w:rsidRPr="004F3DE1" w:rsidRDefault="00FC5DE6" w:rsidP="004F3D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F3DE1">
        <w:rPr>
          <w:rFonts w:ascii="Times New Roman" w:hAnsi="Times New Roman"/>
          <w:b/>
          <w:sz w:val="28"/>
          <w:szCs w:val="28"/>
        </w:rPr>
        <w:t>Положение</w:t>
      </w:r>
    </w:p>
    <w:p w:rsidR="00FC5DE6" w:rsidRPr="00DB69F9" w:rsidRDefault="00FC5DE6" w:rsidP="004F3DE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F3DE1">
        <w:rPr>
          <w:rFonts w:ascii="Times New Roman" w:hAnsi="Times New Roman"/>
          <w:b/>
          <w:sz w:val="28"/>
          <w:szCs w:val="28"/>
        </w:rPr>
        <w:t xml:space="preserve">о рабочей группе   по введению ФГОС </w:t>
      </w:r>
      <w:r>
        <w:rPr>
          <w:rFonts w:ascii="Times New Roman" w:hAnsi="Times New Roman"/>
          <w:b/>
          <w:sz w:val="28"/>
          <w:szCs w:val="28"/>
        </w:rPr>
        <w:t>дошкольного образования</w:t>
      </w:r>
    </w:p>
    <w:p w:rsidR="00FC5DE6" w:rsidRPr="004F3DE1" w:rsidRDefault="00FC5DE6" w:rsidP="004F3DE1">
      <w:pPr>
        <w:spacing w:after="0"/>
        <w:rPr>
          <w:rFonts w:ascii="Times New Roman" w:hAnsi="Times New Roman"/>
          <w:sz w:val="28"/>
          <w:szCs w:val="28"/>
        </w:rPr>
      </w:pPr>
    </w:p>
    <w:p w:rsidR="00FC5DE6" w:rsidRPr="00806691" w:rsidRDefault="00FC5DE6" w:rsidP="00806691">
      <w:pPr>
        <w:spacing w:after="0"/>
        <w:rPr>
          <w:rFonts w:ascii="Times New Roman" w:hAnsi="Times New Roman"/>
          <w:sz w:val="28"/>
          <w:szCs w:val="28"/>
        </w:rPr>
      </w:pPr>
      <w:r w:rsidRPr="004F3DE1">
        <w:rPr>
          <w:rFonts w:ascii="Times New Roman" w:hAnsi="Times New Roman"/>
          <w:sz w:val="28"/>
          <w:szCs w:val="28"/>
        </w:rPr>
        <w:t xml:space="preserve"> </w:t>
      </w:r>
      <w:r w:rsidRPr="00806691">
        <w:rPr>
          <w:rFonts w:ascii="Times New Roman" w:hAnsi="Times New Roman"/>
          <w:sz w:val="28"/>
          <w:szCs w:val="28"/>
        </w:rPr>
        <w:t>1.Общие положения</w:t>
      </w:r>
    </w:p>
    <w:p w:rsidR="00FC5DE6" w:rsidRPr="00806691" w:rsidRDefault="00FC5DE6" w:rsidP="00806691">
      <w:pPr>
        <w:spacing w:after="0"/>
        <w:rPr>
          <w:rFonts w:ascii="Times New Roman" w:hAnsi="Times New Roman"/>
          <w:sz w:val="28"/>
          <w:szCs w:val="28"/>
        </w:rPr>
      </w:pPr>
    </w:p>
    <w:p w:rsidR="00FC5DE6" w:rsidRPr="00806691" w:rsidRDefault="00FC5DE6" w:rsidP="00806691">
      <w:pPr>
        <w:spacing w:after="0"/>
        <w:rPr>
          <w:rFonts w:ascii="Times New Roman" w:hAnsi="Times New Roman"/>
          <w:sz w:val="28"/>
          <w:szCs w:val="28"/>
        </w:rPr>
      </w:pPr>
      <w:r w:rsidRPr="00806691">
        <w:rPr>
          <w:rFonts w:ascii="Times New Roman" w:hAnsi="Times New Roman"/>
          <w:sz w:val="28"/>
          <w:szCs w:val="28"/>
        </w:rPr>
        <w:t>1.1.Рабочая группа по введению федерального государственного образовательного стандарта дошкольного образования (далее рабочая группа) создается  приказом заведующ</w:t>
      </w:r>
      <w:r>
        <w:rPr>
          <w:rFonts w:ascii="Times New Roman" w:hAnsi="Times New Roman"/>
          <w:sz w:val="28"/>
          <w:szCs w:val="28"/>
        </w:rPr>
        <w:t>им</w:t>
      </w:r>
      <w:r w:rsidRPr="008066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МБДОУ</w:t>
      </w:r>
      <w:r w:rsidRPr="00806691">
        <w:rPr>
          <w:rFonts w:ascii="Times New Roman" w:hAnsi="Times New Roman"/>
          <w:sz w:val="28"/>
          <w:szCs w:val="28"/>
        </w:rPr>
        <w:t xml:space="preserve"> из числа наиболее компетентных представителей педагогического коллектива, в целях обеспечения координации действий, разработки нормативных документов, регламентирующих введение ФГОС, научно-методической и информационной поддержки. </w:t>
      </w:r>
    </w:p>
    <w:p w:rsidR="00FC5DE6" w:rsidRPr="00806691" w:rsidRDefault="00FC5DE6" w:rsidP="00806691">
      <w:pPr>
        <w:spacing w:after="0"/>
        <w:rPr>
          <w:rFonts w:ascii="Times New Roman" w:hAnsi="Times New Roman"/>
          <w:sz w:val="28"/>
          <w:szCs w:val="28"/>
        </w:rPr>
      </w:pPr>
      <w:r w:rsidRPr="00806691">
        <w:rPr>
          <w:rFonts w:ascii="Times New Roman" w:hAnsi="Times New Roman"/>
          <w:sz w:val="28"/>
          <w:szCs w:val="28"/>
        </w:rPr>
        <w:t>1.2.Рабочая группа является временно созданным объединением представителей   образовательного учреждения для обеспечения работ по введению ФГОС дошкольного образования.</w:t>
      </w:r>
    </w:p>
    <w:p w:rsidR="00FC5DE6" w:rsidRPr="00806691" w:rsidRDefault="00FC5DE6" w:rsidP="00806691">
      <w:pPr>
        <w:spacing w:after="0"/>
        <w:rPr>
          <w:rFonts w:ascii="Times New Roman" w:hAnsi="Times New Roman"/>
          <w:sz w:val="28"/>
          <w:szCs w:val="28"/>
        </w:rPr>
      </w:pPr>
      <w:r w:rsidRPr="00806691">
        <w:rPr>
          <w:rFonts w:ascii="Times New Roman" w:hAnsi="Times New Roman"/>
          <w:sz w:val="28"/>
          <w:szCs w:val="28"/>
        </w:rPr>
        <w:t>1.3.Рабочая группа осуществляет свою деятельность во взаимодействии с муниципальным органом управления образования, с муниципальными образовательными учреждениями и другими заинтересованными лицами.</w:t>
      </w:r>
    </w:p>
    <w:p w:rsidR="00FC5DE6" w:rsidRPr="00806691" w:rsidRDefault="00FC5DE6" w:rsidP="00806691">
      <w:pPr>
        <w:spacing w:after="0"/>
        <w:rPr>
          <w:rFonts w:ascii="Times New Roman" w:hAnsi="Times New Roman"/>
          <w:sz w:val="28"/>
          <w:szCs w:val="28"/>
        </w:rPr>
      </w:pPr>
      <w:r w:rsidRPr="00806691">
        <w:rPr>
          <w:rFonts w:ascii="Times New Roman" w:hAnsi="Times New Roman"/>
          <w:sz w:val="28"/>
          <w:szCs w:val="28"/>
        </w:rPr>
        <w:t>1.4.Рабочая группа в своей деятельности руководствуется Конституцией Российской Федерации, законами и иными нормативными правовыми актами субъекта Федерации, региональными и муниципальными приказами, Уставом ДОУ, а также настоящим Положением.</w:t>
      </w:r>
    </w:p>
    <w:p w:rsidR="00FC5DE6" w:rsidRDefault="00FC5DE6" w:rsidP="00EC37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5DE6" w:rsidRPr="00EC3773" w:rsidRDefault="00FC5DE6" w:rsidP="00EC37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3773">
        <w:rPr>
          <w:rFonts w:ascii="Times New Roman" w:hAnsi="Times New Roman"/>
          <w:sz w:val="28"/>
          <w:szCs w:val="28"/>
        </w:rPr>
        <w:t>2. Задачи Рабочей группы.</w:t>
      </w:r>
    </w:p>
    <w:p w:rsidR="00FC5DE6" w:rsidRPr="00EC3773" w:rsidRDefault="00FC5DE6" w:rsidP="00EC37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3773">
        <w:rPr>
          <w:rFonts w:ascii="Times New Roman" w:hAnsi="Times New Roman"/>
          <w:sz w:val="28"/>
          <w:szCs w:val="28"/>
        </w:rPr>
        <w:t>2.1.Основными задачами Рабочей группы являются:</w:t>
      </w:r>
    </w:p>
    <w:p w:rsidR="00FC5DE6" w:rsidRDefault="00FC5DE6" w:rsidP="00EC37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3773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разработка и утверждение плана-графика введения ФГОС (п. 1.1 Плана основных мероприятий по подготовке к введению ФГОС);</w:t>
      </w:r>
    </w:p>
    <w:p w:rsidR="00FC5DE6" w:rsidRDefault="00FC5DE6" w:rsidP="00866A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приведение локальных актов образовательной организации в соответствие с ФГОС</w:t>
      </w:r>
      <w:r w:rsidRPr="00866A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(п. 1.1 Плана основных мероприятий по подготовке к введению ФГОС);</w:t>
      </w:r>
    </w:p>
    <w:p w:rsidR="00FC5DE6" w:rsidRDefault="00FC5DE6" w:rsidP="00866A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закупок для организации развивающей предметно-пространственной среды (п. 1.6 Плана основных мероприятий по подготовке к введению ФГОС);</w:t>
      </w:r>
    </w:p>
    <w:p w:rsidR="00FC5DE6" w:rsidRDefault="00FC5DE6" w:rsidP="00866A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работы пунктов оказания методической, психолого-педагогической, диагностической и консультативной помощи родителям детей, получающих дошкольное образование в форме семейного образования</w:t>
      </w:r>
      <w:r w:rsidRPr="00866A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(п. 2.3 Плана основных мероприятий по подготовке к введению ФГОС);</w:t>
      </w:r>
    </w:p>
    <w:p w:rsidR="00FC5DE6" w:rsidRDefault="00FC5DE6" w:rsidP="00866A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обучения руководящих и педагогических работников ДОУ на курсах повышения квалификации (п. 3.1 Плана основных мероприятий по подготовке к введению ФГОС);</w:t>
      </w:r>
    </w:p>
    <w:p w:rsidR="00FC5DE6" w:rsidRDefault="00FC5DE6" w:rsidP="00866A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определение наставников для молодых специалистов (п. 3.2 Плана основных мероприятий по подготовке к введению ФГОС);</w:t>
      </w:r>
    </w:p>
    <w:p w:rsidR="00FC5DE6" w:rsidRDefault="00FC5DE6" w:rsidP="00866A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получение лицензии на реализацию дополнительных образовательных программ и предоставление дополнительных образовательных услуг (п. 4.2 Плана основных мероприятий по подготовке к введению ФГОС);</w:t>
      </w:r>
    </w:p>
    <w:p w:rsidR="00FC5DE6" w:rsidRPr="00DB69F9" w:rsidRDefault="00FC5DE6" w:rsidP="00EC37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условий для реализации ФГОС (п. 1.5 Плана основных мероприятий по подготовке к введению ФГОС).</w:t>
      </w:r>
    </w:p>
    <w:p w:rsidR="00FC5DE6" w:rsidRPr="00DB69F9" w:rsidRDefault="00FC5DE6" w:rsidP="00EC37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5DE6" w:rsidRPr="00806691" w:rsidRDefault="00FC5DE6" w:rsidP="008066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691">
        <w:rPr>
          <w:rFonts w:ascii="Times New Roman" w:hAnsi="Times New Roman"/>
          <w:sz w:val="28"/>
          <w:szCs w:val="28"/>
        </w:rPr>
        <w:t>3.Организационные формы деятельности рабочей группы</w:t>
      </w:r>
    </w:p>
    <w:p w:rsidR="00FC5DE6" w:rsidRPr="00806691" w:rsidRDefault="00FC5DE6" w:rsidP="008066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691">
        <w:rPr>
          <w:rFonts w:ascii="Times New Roman" w:hAnsi="Times New Roman"/>
          <w:sz w:val="28"/>
          <w:szCs w:val="28"/>
        </w:rPr>
        <w:t>3.1.Деятельность рабочей группы осуществляется посредством периодически проводимых заседаний, семинаров, совещаний (по мере необходимости).</w:t>
      </w:r>
    </w:p>
    <w:p w:rsidR="00FC5DE6" w:rsidRPr="00806691" w:rsidRDefault="00FC5DE6" w:rsidP="008066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691">
        <w:rPr>
          <w:rFonts w:ascii="Times New Roman" w:hAnsi="Times New Roman"/>
          <w:sz w:val="28"/>
          <w:szCs w:val="28"/>
        </w:rPr>
        <w:t>3.2.Заседания рабочей группы признаются состоявшимися, если в них приняло участие более половины членов рабочей группы от установленного числа.</w:t>
      </w:r>
    </w:p>
    <w:p w:rsidR="00FC5DE6" w:rsidRPr="00806691" w:rsidRDefault="00FC5DE6" w:rsidP="008066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691">
        <w:rPr>
          <w:rFonts w:ascii="Times New Roman" w:hAnsi="Times New Roman"/>
          <w:sz w:val="28"/>
          <w:szCs w:val="28"/>
        </w:rPr>
        <w:t>3.3.Решения принимаются методом консенсуса и оформляются в виде протоколов, по мере необходимости, в виде приказов заведующего ДОУ.</w:t>
      </w:r>
    </w:p>
    <w:p w:rsidR="00FC5DE6" w:rsidRPr="00806691" w:rsidRDefault="00FC5DE6" w:rsidP="008066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691">
        <w:rPr>
          <w:rFonts w:ascii="Times New Roman" w:hAnsi="Times New Roman"/>
          <w:sz w:val="28"/>
          <w:szCs w:val="28"/>
        </w:rPr>
        <w:t>3.4. Рабочая группа периодически информирует куратора о ходе и результатах введения федерального государственного образовательного стандарта дошкольного образования.</w:t>
      </w:r>
    </w:p>
    <w:p w:rsidR="00FC5DE6" w:rsidRPr="00806691" w:rsidRDefault="00FC5DE6" w:rsidP="008066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691">
        <w:rPr>
          <w:rFonts w:ascii="Times New Roman" w:hAnsi="Times New Roman"/>
          <w:sz w:val="28"/>
          <w:szCs w:val="28"/>
        </w:rPr>
        <w:t>3.5. Рабочая группа вправе инициировать изменение порядка формирования группы и регламент работы. Изменения оформляются в виде новых версий текста Положения, и утверждается приказом заведующего ДОУ.</w:t>
      </w:r>
    </w:p>
    <w:p w:rsidR="00FC5DE6" w:rsidRPr="00806691" w:rsidRDefault="00FC5DE6" w:rsidP="008066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5DE6" w:rsidRPr="00806691" w:rsidRDefault="00FC5DE6" w:rsidP="008066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691">
        <w:rPr>
          <w:rFonts w:ascii="Times New Roman" w:hAnsi="Times New Roman"/>
          <w:sz w:val="28"/>
          <w:szCs w:val="28"/>
        </w:rPr>
        <w:t>4. Полномочия и обязанности рабочей группы</w:t>
      </w:r>
    </w:p>
    <w:p w:rsidR="00FC5DE6" w:rsidRPr="00806691" w:rsidRDefault="00FC5DE6" w:rsidP="008066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691">
        <w:rPr>
          <w:rFonts w:ascii="Times New Roman" w:hAnsi="Times New Roman"/>
          <w:sz w:val="28"/>
          <w:szCs w:val="28"/>
        </w:rPr>
        <w:t>4.1.Полномочия рабочей группы определяются её задачами.</w:t>
      </w:r>
    </w:p>
    <w:p w:rsidR="00FC5DE6" w:rsidRPr="00806691" w:rsidRDefault="00FC5DE6" w:rsidP="008066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691">
        <w:rPr>
          <w:rFonts w:ascii="Times New Roman" w:hAnsi="Times New Roman"/>
          <w:sz w:val="28"/>
          <w:szCs w:val="28"/>
        </w:rPr>
        <w:t xml:space="preserve">4.2.Рабочая группа вправе разрабатывать нормативные документы, касающиеся внедрения ФГОС дошкольного образования. </w:t>
      </w:r>
    </w:p>
    <w:p w:rsidR="00FC5DE6" w:rsidRPr="00806691" w:rsidRDefault="00FC5DE6" w:rsidP="008066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691">
        <w:rPr>
          <w:rFonts w:ascii="Times New Roman" w:hAnsi="Times New Roman"/>
          <w:sz w:val="28"/>
          <w:szCs w:val="28"/>
        </w:rPr>
        <w:t>4.3.Рабочая группа вправе запрашивать информацию от  вышестоящих органов управления образованием, необходимую для решения задач по введению ФГОС.</w:t>
      </w:r>
    </w:p>
    <w:p w:rsidR="00FC5DE6" w:rsidRPr="00806691" w:rsidRDefault="00FC5DE6" w:rsidP="008066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691">
        <w:rPr>
          <w:rFonts w:ascii="Times New Roman" w:hAnsi="Times New Roman"/>
          <w:sz w:val="28"/>
          <w:szCs w:val="28"/>
        </w:rPr>
        <w:t>4.4. Решения рабочей группы имеют рекомендательную силу.</w:t>
      </w:r>
    </w:p>
    <w:p w:rsidR="00FC5DE6" w:rsidRPr="00806691" w:rsidRDefault="00FC5DE6" w:rsidP="008066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691">
        <w:rPr>
          <w:rFonts w:ascii="Times New Roman" w:hAnsi="Times New Roman"/>
          <w:sz w:val="28"/>
          <w:szCs w:val="28"/>
        </w:rPr>
        <w:t>4.5. Рабочая группа  осуществляет полномочия на общественных началах.</w:t>
      </w:r>
    </w:p>
    <w:p w:rsidR="00FC5DE6" w:rsidRPr="00806691" w:rsidRDefault="00FC5DE6" w:rsidP="008066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5DE6" w:rsidRPr="00806691" w:rsidRDefault="00FC5DE6" w:rsidP="008066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691">
        <w:rPr>
          <w:rFonts w:ascii="Times New Roman" w:hAnsi="Times New Roman"/>
          <w:sz w:val="28"/>
          <w:szCs w:val="28"/>
        </w:rPr>
        <w:t>5. Сроки действия и порядок изменения Положения</w:t>
      </w:r>
    </w:p>
    <w:p w:rsidR="00FC5DE6" w:rsidRPr="00806691" w:rsidRDefault="00FC5DE6" w:rsidP="008066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691">
        <w:rPr>
          <w:rFonts w:ascii="Times New Roman" w:hAnsi="Times New Roman"/>
          <w:sz w:val="28"/>
          <w:szCs w:val="28"/>
        </w:rPr>
        <w:t>5.1. Положение вступает в силу с момента его утверждения</w:t>
      </w:r>
      <w:r>
        <w:rPr>
          <w:rFonts w:ascii="Times New Roman" w:hAnsi="Times New Roman"/>
          <w:sz w:val="28"/>
          <w:szCs w:val="28"/>
        </w:rPr>
        <w:t>.</w:t>
      </w:r>
    </w:p>
    <w:p w:rsidR="00FC5DE6" w:rsidRPr="00806691" w:rsidRDefault="00FC5DE6" w:rsidP="008066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691">
        <w:rPr>
          <w:rFonts w:ascii="Times New Roman" w:hAnsi="Times New Roman"/>
          <w:sz w:val="28"/>
          <w:szCs w:val="28"/>
        </w:rPr>
        <w:t>5.2. Разделы настоящего Положения могут быть изменены, дополнены.</w:t>
      </w:r>
    </w:p>
    <w:p w:rsidR="00FC5DE6" w:rsidRDefault="00FC5DE6" w:rsidP="008066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691">
        <w:rPr>
          <w:rFonts w:ascii="Times New Roman" w:hAnsi="Times New Roman"/>
          <w:sz w:val="28"/>
          <w:szCs w:val="28"/>
        </w:rPr>
        <w:t>5.3. Срок действия Положения не устанавливается.</w:t>
      </w:r>
    </w:p>
    <w:p w:rsidR="00FC5DE6" w:rsidRDefault="00FC5DE6" w:rsidP="008066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FC5DE6" w:rsidSect="008C358A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6363"/>
    <w:rsid w:val="00094BB3"/>
    <w:rsid w:val="001731A3"/>
    <w:rsid w:val="002026C0"/>
    <w:rsid w:val="0022449E"/>
    <w:rsid w:val="002A6EA5"/>
    <w:rsid w:val="003D67D8"/>
    <w:rsid w:val="004402CF"/>
    <w:rsid w:val="004F3DE1"/>
    <w:rsid w:val="005238B9"/>
    <w:rsid w:val="005B45E2"/>
    <w:rsid w:val="005C3FB8"/>
    <w:rsid w:val="005D2220"/>
    <w:rsid w:val="007F0186"/>
    <w:rsid w:val="00806691"/>
    <w:rsid w:val="00863147"/>
    <w:rsid w:val="00866A81"/>
    <w:rsid w:val="008C358A"/>
    <w:rsid w:val="009B3E7F"/>
    <w:rsid w:val="00A414A7"/>
    <w:rsid w:val="00B05C2A"/>
    <w:rsid w:val="00B31B4E"/>
    <w:rsid w:val="00C7012C"/>
    <w:rsid w:val="00CA6786"/>
    <w:rsid w:val="00D4622D"/>
    <w:rsid w:val="00DA5D7D"/>
    <w:rsid w:val="00DB69F9"/>
    <w:rsid w:val="00DE279D"/>
    <w:rsid w:val="00E351D0"/>
    <w:rsid w:val="00E50C0D"/>
    <w:rsid w:val="00E526F5"/>
    <w:rsid w:val="00E56363"/>
    <w:rsid w:val="00EC3773"/>
    <w:rsid w:val="00EC4B74"/>
    <w:rsid w:val="00F008A5"/>
    <w:rsid w:val="00FC5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B7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359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192</TotalTime>
  <Pages>3</Pages>
  <Words>643</Words>
  <Characters>3667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Admin</cp:lastModifiedBy>
  <cp:revision>19</cp:revision>
  <cp:lastPrinted>2014-05-06T07:34:00Z</cp:lastPrinted>
  <dcterms:created xsi:type="dcterms:W3CDTF">2013-11-04T18:50:00Z</dcterms:created>
  <dcterms:modified xsi:type="dcterms:W3CDTF">2014-05-06T12:34:00Z</dcterms:modified>
</cp:coreProperties>
</file>